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="137" w:tblpY="329"/>
        <w:tblW w:w="4793" w:type="pct"/>
        <w:tblLayout w:type="fixed"/>
        <w:tblLook w:val="04A0" w:firstRow="1" w:lastRow="0" w:firstColumn="1" w:lastColumn="0" w:noHBand="0" w:noVBand="1"/>
      </w:tblPr>
      <w:tblGrid>
        <w:gridCol w:w="6659"/>
        <w:gridCol w:w="1984"/>
      </w:tblGrid>
      <w:tr w:rsidR="00CF6AC5" w:rsidRPr="00846B76" w14:paraId="613C5135" w14:textId="77777777" w:rsidTr="001D7A22">
        <w:tc>
          <w:tcPr>
            <w:tcW w:w="5000" w:type="pct"/>
            <w:gridSpan w:val="2"/>
            <w:shd w:val="clear" w:color="auto" w:fill="C0DEF4" w:themeFill="accent1" w:themeFillTint="33"/>
            <w:vAlign w:val="bottom"/>
          </w:tcPr>
          <w:p w14:paraId="69CFBAC0" w14:textId="77777777" w:rsidR="00CF6AC5" w:rsidRPr="00D176EC" w:rsidRDefault="00CF6AC5" w:rsidP="00EF77D9">
            <w:pPr>
              <w:pStyle w:val="Titre1"/>
              <w:outlineLvl w:val="0"/>
              <w:rPr>
                <w:rFonts w:ascii="Montserrat" w:hAnsi="Montserrat"/>
                <w:noProof/>
              </w:rPr>
            </w:pPr>
            <w:r>
              <w:rPr>
                <w:rFonts w:ascii="Montserrat" w:hAnsi="Montserrat"/>
                <w:noProof/>
              </w:rPr>
              <w:t>Tarifs</w:t>
            </w:r>
            <w:r w:rsidRPr="00D176EC">
              <w:rPr>
                <w:rFonts w:ascii="Montserrat" w:hAnsi="Montserrat"/>
                <w:noProof/>
              </w:rPr>
              <w:t xml:space="preserve"> adhésion Hydrogène Vallée 2020-2021</w:t>
            </w:r>
          </w:p>
        </w:tc>
      </w:tr>
      <w:tr w:rsidR="00EF77D9" w:rsidRPr="00846B76" w14:paraId="4DEF91B1" w14:textId="77777777" w:rsidTr="001D7A22">
        <w:trPr>
          <w:trHeight w:val="20"/>
        </w:trPr>
        <w:tc>
          <w:tcPr>
            <w:tcW w:w="3852" w:type="pct"/>
            <w:shd w:val="clear" w:color="auto" w:fill="AEAAAA" w:themeFill="background2" w:themeFillShade="BF"/>
            <w:vAlign w:val="center"/>
          </w:tcPr>
          <w:p w14:paraId="620448F3" w14:textId="77777777" w:rsidR="00EF77D9" w:rsidRPr="00353908" w:rsidRDefault="00EF77D9" w:rsidP="00EF77D9">
            <w:pPr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</w:pPr>
            <w:r w:rsidRPr="00353908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Collège </w:t>
            </w:r>
            <w:r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Entreprises</w:t>
            </w:r>
          </w:p>
        </w:tc>
        <w:tc>
          <w:tcPr>
            <w:tcW w:w="1148" w:type="pct"/>
            <w:shd w:val="clear" w:color="auto" w:fill="AEAAAA" w:themeFill="background2" w:themeFillShade="BF"/>
          </w:tcPr>
          <w:p w14:paraId="2659611E" w14:textId="7989003A" w:rsidR="00EF77D9" w:rsidRPr="00C65254" w:rsidRDefault="00EF77D9" w:rsidP="00EF77D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MONTANT </w:t>
            </w:r>
          </w:p>
        </w:tc>
      </w:tr>
      <w:tr w:rsidR="00EF77D9" w:rsidRPr="00846B76" w14:paraId="0E620AF2" w14:textId="77777777" w:rsidTr="001D7A22">
        <w:trPr>
          <w:trHeight w:val="20"/>
        </w:trPr>
        <w:tc>
          <w:tcPr>
            <w:tcW w:w="3852" w:type="pct"/>
            <w:shd w:val="clear" w:color="auto" w:fill="DBECF8" w:themeFill="accent2" w:themeFillTint="1A"/>
            <w:vAlign w:val="center"/>
          </w:tcPr>
          <w:p w14:paraId="7AB50C50" w14:textId="77777777" w:rsidR="00EF77D9" w:rsidRDefault="00EF77D9" w:rsidP="00EF77D9">
            <w:pPr>
              <w:pStyle w:val="Retraitnormal"/>
              <w:ind w:left="1161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>Chiffre d’affaires</w:t>
            </w:r>
          </w:p>
        </w:tc>
        <w:tc>
          <w:tcPr>
            <w:tcW w:w="1148" w:type="pct"/>
            <w:shd w:val="clear" w:color="auto" w:fill="DBECF8" w:themeFill="accent2" w:themeFillTint="1A"/>
            <w:vAlign w:val="center"/>
          </w:tcPr>
          <w:p w14:paraId="1D84E56B" w14:textId="77777777" w:rsidR="00EF77D9" w:rsidRDefault="00EF77D9" w:rsidP="00EF77D9">
            <w:pPr>
              <w:jc w:val="center"/>
              <w:rPr>
                <w:noProof/>
              </w:rPr>
            </w:pPr>
          </w:p>
        </w:tc>
      </w:tr>
      <w:tr w:rsidR="00EF77D9" w:rsidRPr="00846B76" w14:paraId="2E92321D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624AADEB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&lt; 50 K€</w:t>
            </w:r>
          </w:p>
        </w:tc>
        <w:tc>
          <w:tcPr>
            <w:tcW w:w="1148" w:type="pct"/>
            <w:vAlign w:val="center"/>
          </w:tcPr>
          <w:p w14:paraId="029F266F" w14:textId="1D7BCF08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>5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€</w:t>
            </w:r>
          </w:p>
        </w:tc>
      </w:tr>
      <w:tr w:rsidR="00EF77D9" w:rsidRPr="00846B76" w14:paraId="3A9CAFF9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39994872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50K à 1M€</w:t>
            </w:r>
          </w:p>
        </w:tc>
        <w:tc>
          <w:tcPr>
            <w:tcW w:w="1148" w:type="pct"/>
            <w:vAlign w:val="center"/>
          </w:tcPr>
          <w:p w14:paraId="025965A2" w14:textId="7F62CA1D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120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€</w:t>
            </w:r>
          </w:p>
        </w:tc>
      </w:tr>
      <w:tr w:rsidR="00EF77D9" w:rsidRPr="00846B76" w14:paraId="51101F96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2817BF2C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1M€ à 5M€</w:t>
            </w:r>
          </w:p>
        </w:tc>
        <w:tc>
          <w:tcPr>
            <w:tcW w:w="1148" w:type="pct"/>
            <w:vAlign w:val="center"/>
          </w:tcPr>
          <w:p w14:paraId="5740191C" w14:textId="2C97BDA7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600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€</w:t>
            </w:r>
          </w:p>
        </w:tc>
      </w:tr>
      <w:tr w:rsidR="00EF77D9" w:rsidRPr="00846B76" w14:paraId="37BD3AE1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7298A437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&gt; 5M€</w:t>
            </w:r>
          </w:p>
        </w:tc>
        <w:tc>
          <w:tcPr>
            <w:tcW w:w="1148" w:type="pct"/>
            <w:vAlign w:val="center"/>
          </w:tcPr>
          <w:p w14:paraId="201744F5" w14:textId="4E13D696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1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> 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200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€</w:t>
            </w:r>
          </w:p>
        </w:tc>
      </w:tr>
      <w:tr w:rsidR="00EF77D9" w:rsidRPr="00846B76" w14:paraId="1DFC86F8" w14:textId="77777777" w:rsidTr="001D7A22">
        <w:trPr>
          <w:trHeight w:val="20"/>
        </w:trPr>
        <w:tc>
          <w:tcPr>
            <w:tcW w:w="3852" w:type="pct"/>
            <w:shd w:val="clear" w:color="auto" w:fill="AEAAAA" w:themeFill="background2" w:themeFillShade="BF"/>
            <w:vAlign w:val="center"/>
          </w:tcPr>
          <w:p w14:paraId="71889557" w14:textId="77777777" w:rsidR="00EF77D9" w:rsidRDefault="00EF77D9" w:rsidP="00EF77D9">
            <w:pPr>
              <w:rPr>
                <w:rFonts w:ascii="Trebuchet MS" w:hAnsi="Trebuchet MS"/>
                <w:noProof/>
                <w:sz w:val="26"/>
                <w:szCs w:val="26"/>
              </w:rPr>
            </w:pPr>
            <w:r w:rsidRPr="00EA54BC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Collège Formation &amp; Recherche</w:t>
            </w:r>
          </w:p>
        </w:tc>
        <w:tc>
          <w:tcPr>
            <w:tcW w:w="1148" w:type="pct"/>
            <w:shd w:val="clear" w:color="auto" w:fill="AEAAAA" w:themeFill="background2" w:themeFillShade="BF"/>
            <w:vAlign w:val="center"/>
          </w:tcPr>
          <w:p w14:paraId="720AA8D9" w14:textId="77777777" w:rsidR="00EF77D9" w:rsidRDefault="00EF77D9" w:rsidP="00EF77D9">
            <w:pPr>
              <w:jc w:val="center"/>
              <w:rPr>
                <w:noProof/>
              </w:rPr>
            </w:pPr>
          </w:p>
        </w:tc>
      </w:tr>
      <w:tr w:rsidR="00EF77D9" w:rsidRPr="00846B76" w14:paraId="239C4D4E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7BD28E90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Forfait</w:t>
            </w:r>
          </w:p>
        </w:tc>
        <w:tc>
          <w:tcPr>
            <w:tcW w:w="1148" w:type="pct"/>
            <w:vAlign w:val="center"/>
          </w:tcPr>
          <w:p w14:paraId="361D7849" w14:textId="4F799D7D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>25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€</w:t>
            </w:r>
          </w:p>
        </w:tc>
      </w:tr>
      <w:tr w:rsidR="00EF77D9" w:rsidRPr="00846B76" w14:paraId="7187391E" w14:textId="77777777" w:rsidTr="001D7A22">
        <w:trPr>
          <w:trHeight w:val="20"/>
        </w:trPr>
        <w:tc>
          <w:tcPr>
            <w:tcW w:w="3852" w:type="pct"/>
            <w:shd w:val="clear" w:color="auto" w:fill="AEAAAA" w:themeFill="background2" w:themeFillShade="BF"/>
            <w:vAlign w:val="center"/>
          </w:tcPr>
          <w:p w14:paraId="3E4E796F" w14:textId="0D39D9EC" w:rsidR="00EF77D9" w:rsidRDefault="00EF77D9" w:rsidP="00EF77D9">
            <w:pPr>
              <w:rPr>
                <w:rFonts w:ascii="Trebuchet MS" w:hAnsi="Trebuchet MS"/>
                <w:noProof/>
                <w:sz w:val="26"/>
                <w:szCs w:val="26"/>
              </w:rPr>
            </w:pPr>
            <w:r w:rsidRPr="00EA54BC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Collège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</w:t>
            </w:r>
            <w:r w:rsidRPr="00EA54BC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Bénévol</w:t>
            </w:r>
            <w:r w:rsidR="002001AB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e</w:t>
            </w:r>
            <w:r w:rsidRPr="00EA54BC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s</w:t>
            </w:r>
            <w:r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 xml:space="preserve"> et Particuliers</w:t>
            </w:r>
          </w:p>
        </w:tc>
        <w:tc>
          <w:tcPr>
            <w:tcW w:w="1148" w:type="pct"/>
            <w:shd w:val="clear" w:color="auto" w:fill="AEAAAA" w:themeFill="background2" w:themeFillShade="BF"/>
            <w:vAlign w:val="center"/>
          </w:tcPr>
          <w:p w14:paraId="7822FE6B" w14:textId="77777777" w:rsidR="00EF77D9" w:rsidRDefault="00EF77D9" w:rsidP="00EF77D9">
            <w:pPr>
              <w:jc w:val="center"/>
              <w:rPr>
                <w:noProof/>
              </w:rPr>
            </w:pPr>
          </w:p>
        </w:tc>
      </w:tr>
      <w:tr w:rsidR="00EF77D9" w:rsidRPr="00846B76" w14:paraId="5347ED43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6BA7239D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Formule</w:t>
            </w:r>
          </w:p>
        </w:tc>
        <w:tc>
          <w:tcPr>
            <w:tcW w:w="1148" w:type="pct"/>
            <w:vAlign w:val="center"/>
          </w:tcPr>
          <w:p w14:paraId="6A798749" w14:textId="77777777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0</w:t>
            </w:r>
          </w:p>
        </w:tc>
      </w:tr>
      <w:tr w:rsidR="00EF77D9" w:rsidRPr="00846B76" w14:paraId="40BDE184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0965F2D8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Montant libre</w:t>
            </w:r>
          </w:p>
        </w:tc>
        <w:tc>
          <w:tcPr>
            <w:tcW w:w="1148" w:type="pct"/>
            <w:vAlign w:val="center"/>
          </w:tcPr>
          <w:p w14:paraId="5C303714" w14:textId="423772BF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…</w:t>
            </w:r>
            <w:r w:rsidR="003C3204">
              <w:rPr>
                <w:rFonts w:ascii="Trebuchet MS" w:hAnsi="Trebuchet MS"/>
                <w:noProof/>
                <w:sz w:val="26"/>
                <w:szCs w:val="26"/>
              </w:rPr>
              <w:t xml:space="preserve"> €</w:t>
            </w:r>
          </w:p>
        </w:tc>
      </w:tr>
      <w:tr w:rsidR="00EF77D9" w:rsidRPr="00846B76" w14:paraId="16FBECCB" w14:textId="77777777" w:rsidTr="001D7A22">
        <w:trPr>
          <w:trHeight w:val="20"/>
        </w:trPr>
        <w:tc>
          <w:tcPr>
            <w:tcW w:w="3852" w:type="pct"/>
            <w:shd w:val="clear" w:color="auto" w:fill="AEAAAA" w:themeFill="background2" w:themeFillShade="BF"/>
            <w:vAlign w:val="center"/>
          </w:tcPr>
          <w:p w14:paraId="4F816A55" w14:textId="77777777" w:rsidR="00EF77D9" w:rsidRDefault="00EF77D9" w:rsidP="00EF77D9">
            <w:pPr>
              <w:pStyle w:val="Retraitnormal"/>
              <w:ind w:left="0"/>
              <w:rPr>
                <w:rFonts w:ascii="Trebuchet MS" w:hAnsi="Trebuchet MS"/>
                <w:noProof/>
                <w:sz w:val="26"/>
                <w:szCs w:val="26"/>
              </w:rPr>
            </w:pPr>
            <w:r w:rsidRPr="00EA54BC">
              <w:rPr>
                <w:rFonts w:ascii="Trebuchet MS" w:hAnsi="Trebuchet MS"/>
                <w:b/>
                <w:bCs/>
                <w:noProof/>
                <w:sz w:val="26"/>
                <w:szCs w:val="26"/>
              </w:rPr>
              <w:t>Collège Colléctivités &amp; institutionnels</w:t>
            </w:r>
          </w:p>
        </w:tc>
        <w:tc>
          <w:tcPr>
            <w:tcW w:w="1148" w:type="pct"/>
            <w:shd w:val="clear" w:color="auto" w:fill="AEAAAA" w:themeFill="background2" w:themeFillShade="BF"/>
            <w:vAlign w:val="center"/>
          </w:tcPr>
          <w:p w14:paraId="4C348C6C" w14:textId="77777777" w:rsidR="00EF77D9" w:rsidRDefault="00EF77D9" w:rsidP="00EF77D9">
            <w:pPr>
              <w:jc w:val="center"/>
              <w:rPr>
                <w:noProof/>
              </w:rPr>
            </w:pPr>
          </w:p>
        </w:tc>
      </w:tr>
      <w:tr w:rsidR="00EF77D9" w:rsidRPr="00846B76" w14:paraId="5BBB9F37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59B7EE41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&lt; 1 000 habitants</w:t>
            </w:r>
          </w:p>
        </w:tc>
        <w:tc>
          <w:tcPr>
            <w:tcW w:w="1148" w:type="pct"/>
            <w:vAlign w:val="center"/>
          </w:tcPr>
          <w:p w14:paraId="1A6CD1DC" w14:textId="504DCCE9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300 </w:t>
            </w:r>
            <w:r w:rsidR="003C3204">
              <w:rPr>
                <w:rFonts w:ascii="Trebuchet MS" w:hAnsi="Trebuchet MS"/>
                <w:noProof/>
                <w:sz w:val="26"/>
                <w:szCs w:val="26"/>
              </w:rPr>
              <w:t>€</w:t>
            </w:r>
          </w:p>
        </w:tc>
      </w:tr>
      <w:tr w:rsidR="00EF77D9" w:rsidRPr="00846B76" w14:paraId="1DB3FFE8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47D7F553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1 000 à 10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> 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000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 xml:space="preserve"> habitants</w:t>
            </w:r>
          </w:p>
        </w:tc>
        <w:tc>
          <w:tcPr>
            <w:tcW w:w="1148" w:type="pct"/>
            <w:vAlign w:val="center"/>
          </w:tcPr>
          <w:p w14:paraId="5957F08C" w14:textId="3470392A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1 200 </w:t>
            </w:r>
            <w:r w:rsidR="003C3204">
              <w:rPr>
                <w:rFonts w:ascii="Trebuchet MS" w:hAnsi="Trebuchet MS"/>
                <w:noProof/>
                <w:sz w:val="26"/>
                <w:szCs w:val="26"/>
              </w:rPr>
              <w:t>€</w:t>
            </w:r>
          </w:p>
        </w:tc>
      </w:tr>
      <w:tr w:rsidR="00EF77D9" w:rsidRPr="00846B76" w14:paraId="5DDA5238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1D6D20FA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10 000 à 50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> 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000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 xml:space="preserve"> habitants</w:t>
            </w:r>
          </w:p>
        </w:tc>
        <w:tc>
          <w:tcPr>
            <w:tcW w:w="1148" w:type="pct"/>
            <w:vAlign w:val="center"/>
          </w:tcPr>
          <w:p w14:paraId="7ED21E1E" w14:textId="125DD2E4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3 000 </w:t>
            </w:r>
            <w:r w:rsidR="003C3204">
              <w:rPr>
                <w:rFonts w:ascii="Trebuchet MS" w:hAnsi="Trebuchet MS"/>
                <w:noProof/>
                <w:sz w:val="26"/>
                <w:szCs w:val="26"/>
              </w:rPr>
              <w:t>€</w:t>
            </w:r>
          </w:p>
        </w:tc>
      </w:tr>
      <w:tr w:rsidR="00EF77D9" w:rsidRPr="00846B76" w14:paraId="3B869E24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1B9108C9" w14:textId="77777777" w:rsidR="00EF77D9" w:rsidRPr="00CF6AC5" w:rsidRDefault="00EF77D9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&gt; 50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> 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>000</w:t>
            </w: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 </w:t>
            </w:r>
            <w:r w:rsidRPr="00CF6AC5">
              <w:rPr>
                <w:rFonts w:ascii="Trebuchet MS" w:hAnsi="Trebuchet MS"/>
                <w:noProof/>
                <w:sz w:val="26"/>
                <w:szCs w:val="26"/>
              </w:rPr>
              <w:t xml:space="preserve"> habitants</w:t>
            </w:r>
          </w:p>
        </w:tc>
        <w:tc>
          <w:tcPr>
            <w:tcW w:w="1148" w:type="pct"/>
            <w:vAlign w:val="center"/>
          </w:tcPr>
          <w:p w14:paraId="0602FBE8" w14:textId="3FC20C47" w:rsidR="00EF77D9" w:rsidRPr="00CF6AC5" w:rsidRDefault="00EF77D9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 xml:space="preserve">6 000 </w:t>
            </w:r>
            <w:r w:rsidR="003C3204">
              <w:rPr>
                <w:rFonts w:ascii="Trebuchet MS" w:hAnsi="Trebuchet MS"/>
                <w:noProof/>
                <w:sz w:val="26"/>
                <w:szCs w:val="26"/>
              </w:rPr>
              <w:t>€</w:t>
            </w:r>
          </w:p>
        </w:tc>
      </w:tr>
      <w:tr w:rsidR="003C3204" w:rsidRPr="00846B76" w14:paraId="79AF8B3B" w14:textId="77777777" w:rsidTr="001D7A22">
        <w:trPr>
          <w:trHeight w:val="20"/>
        </w:trPr>
        <w:tc>
          <w:tcPr>
            <w:tcW w:w="3852" w:type="pct"/>
            <w:vAlign w:val="center"/>
          </w:tcPr>
          <w:p w14:paraId="2E2C6EC9" w14:textId="1DD1CA15" w:rsidR="003C3204" w:rsidRPr="00CF6AC5" w:rsidRDefault="003C3204" w:rsidP="00EF77D9">
            <w:pPr>
              <w:pStyle w:val="Retraitnormal"/>
              <w:numPr>
                <w:ilvl w:val="1"/>
                <w:numId w:val="28"/>
              </w:numPr>
              <w:ind w:left="1017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>Associations</w:t>
            </w:r>
          </w:p>
        </w:tc>
        <w:tc>
          <w:tcPr>
            <w:tcW w:w="1148" w:type="pct"/>
            <w:vAlign w:val="center"/>
          </w:tcPr>
          <w:p w14:paraId="79A2E81D" w14:textId="4E80D6EC" w:rsidR="003C3204" w:rsidRDefault="003C3204" w:rsidP="00EF77D9">
            <w:pPr>
              <w:jc w:val="center"/>
              <w:rPr>
                <w:rFonts w:ascii="Trebuchet MS" w:hAnsi="Trebuchet MS"/>
                <w:noProof/>
                <w:sz w:val="26"/>
                <w:szCs w:val="26"/>
              </w:rPr>
            </w:pPr>
            <w:r>
              <w:rPr>
                <w:rFonts w:ascii="Trebuchet MS" w:hAnsi="Trebuchet MS"/>
                <w:noProof/>
                <w:sz w:val="26"/>
                <w:szCs w:val="26"/>
              </w:rPr>
              <w:t>150 €</w:t>
            </w:r>
          </w:p>
        </w:tc>
      </w:tr>
    </w:tbl>
    <w:p w14:paraId="366DA106" w14:textId="3A985ECF" w:rsidR="005A373B" w:rsidRDefault="005A373B" w:rsidP="005A373B">
      <w:pPr>
        <w:tabs>
          <w:tab w:val="left" w:pos="3399"/>
        </w:tabs>
      </w:pPr>
    </w:p>
    <w:tbl>
      <w:tblPr>
        <w:tblStyle w:val="Grilledutableau"/>
        <w:tblpPr w:leftFromText="141" w:rightFromText="141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2784"/>
      </w:tblGrid>
      <w:tr w:rsidR="003C3204" w:rsidRPr="0078086B" w14:paraId="2E214CD1" w14:textId="77777777" w:rsidTr="003F23BF">
        <w:tc>
          <w:tcPr>
            <w:tcW w:w="9016" w:type="dxa"/>
            <w:gridSpan w:val="3"/>
            <w:shd w:val="clear" w:color="auto" w:fill="C0DEF4" w:themeFill="accent1" w:themeFillTint="33"/>
          </w:tcPr>
          <w:p w14:paraId="32C0EBC2" w14:textId="77777777" w:rsidR="003C3204" w:rsidRPr="0078086B" w:rsidRDefault="003C3204" w:rsidP="003F23BF">
            <w:pPr>
              <w:tabs>
                <w:tab w:val="left" w:pos="2972"/>
              </w:tabs>
              <w:rPr>
                <w:b/>
                <w:bCs/>
              </w:rPr>
            </w:pPr>
            <w:r w:rsidRPr="00834008">
              <w:rPr>
                <w:b/>
                <w:bCs/>
                <w:sz w:val="32"/>
                <w:szCs w:val="32"/>
              </w:rPr>
              <w:t>Bienfaiteurs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FB66EE">
              <w:rPr>
                <w:sz w:val="22"/>
                <w:szCs w:val="22"/>
              </w:rPr>
              <w:t>(liste des bienfaiteurs sur le site web)</w:t>
            </w:r>
          </w:p>
        </w:tc>
      </w:tr>
      <w:tr w:rsidR="003C3204" w14:paraId="5E013635" w14:textId="77777777" w:rsidTr="003F23BF">
        <w:tc>
          <w:tcPr>
            <w:tcW w:w="2830" w:type="dxa"/>
          </w:tcPr>
          <w:p w14:paraId="4E8CB183" w14:textId="77777777" w:rsidR="003C3204" w:rsidRPr="00B40F5B" w:rsidRDefault="003C3204" w:rsidP="003F23BF">
            <w:pPr>
              <w:tabs>
                <w:tab w:val="left" w:pos="2972"/>
              </w:tabs>
              <w:jc w:val="center"/>
              <w:rPr>
                <w:rFonts w:ascii="Trebuchet MS" w:hAnsi="Trebuchet MS"/>
              </w:rPr>
            </w:pPr>
            <w:r w:rsidRPr="00B40F5B">
              <w:rPr>
                <w:rFonts w:ascii="Trebuchet MS" w:hAnsi="Trebuchet MS"/>
              </w:rPr>
              <w:t>Entreprises</w:t>
            </w:r>
          </w:p>
        </w:tc>
        <w:tc>
          <w:tcPr>
            <w:tcW w:w="3402" w:type="dxa"/>
          </w:tcPr>
          <w:p w14:paraId="0682C24A" w14:textId="77777777" w:rsidR="003C3204" w:rsidRPr="00B40F5B" w:rsidRDefault="003C3204" w:rsidP="003F23BF">
            <w:pPr>
              <w:tabs>
                <w:tab w:val="left" w:pos="2972"/>
              </w:tabs>
              <w:jc w:val="center"/>
              <w:rPr>
                <w:rFonts w:ascii="Trebuchet MS" w:hAnsi="Trebuchet MS"/>
              </w:rPr>
            </w:pPr>
            <w:r w:rsidRPr="00B40F5B">
              <w:rPr>
                <w:rFonts w:ascii="Trebuchet MS" w:hAnsi="Trebuchet MS"/>
              </w:rPr>
              <w:t>Formation &amp; Recherche</w:t>
            </w:r>
          </w:p>
        </w:tc>
        <w:tc>
          <w:tcPr>
            <w:tcW w:w="2784" w:type="dxa"/>
          </w:tcPr>
          <w:p w14:paraId="6164403C" w14:textId="77777777" w:rsidR="003C3204" w:rsidRPr="00B40F5B" w:rsidRDefault="003C3204" w:rsidP="003F23BF">
            <w:pPr>
              <w:tabs>
                <w:tab w:val="left" w:pos="2972"/>
              </w:tabs>
              <w:jc w:val="center"/>
              <w:rPr>
                <w:rFonts w:ascii="Trebuchet MS" w:hAnsi="Trebuchet MS"/>
              </w:rPr>
            </w:pPr>
            <w:r w:rsidRPr="00B40F5B">
              <w:rPr>
                <w:rFonts w:ascii="Trebuchet MS" w:hAnsi="Trebuchet MS"/>
              </w:rPr>
              <w:t>Bénévoles</w:t>
            </w:r>
          </w:p>
        </w:tc>
      </w:tr>
      <w:tr w:rsidR="003C3204" w14:paraId="6DF54E31" w14:textId="77777777" w:rsidTr="003F23BF">
        <w:tc>
          <w:tcPr>
            <w:tcW w:w="2830" w:type="dxa"/>
            <w:vAlign w:val="center"/>
          </w:tcPr>
          <w:p w14:paraId="6F89651F" w14:textId="77777777" w:rsidR="003C3204" w:rsidRPr="00B40F5B" w:rsidRDefault="003C3204" w:rsidP="003F23BF">
            <w:pPr>
              <w:pStyle w:val="Paragraphedeliste"/>
              <w:tabs>
                <w:tab w:val="left" w:pos="2972"/>
              </w:tabs>
              <w:rPr>
                <w:rFonts w:ascii="Trebuchet MS" w:hAnsi="Trebuchet MS"/>
              </w:rPr>
            </w:pPr>
            <w:r w:rsidRPr="00B40F5B">
              <w:rPr>
                <w:rFonts w:ascii="Trebuchet MS" w:hAnsi="Trebuchet MS"/>
              </w:rPr>
              <w:t>&gt; 1</w:t>
            </w:r>
            <w:r>
              <w:rPr>
                <w:rFonts w:ascii="Trebuchet MS" w:hAnsi="Trebuchet MS"/>
              </w:rPr>
              <w:t xml:space="preserve"> </w:t>
            </w:r>
            <w:r w:rsidRPr="00B40F5B">
              <w:rPr>
                <w:rFonts w:ascii="Trebuchet MS" w:hAnsi="Trebuchet MS"/>
              </w:rPr>
              <w:t>200 €</w:t>
            </w:r>
          </w:p>
        </w:tc>
        <w:tc>
          <w:tcPr>
            <w:tcW w:w="3402" w:type="dxa"/>
            <w:vAlign w:val="center"/>
          </w:tcPr>
          <w:p w14:paraId="04F93640" w14:textId="77777777" w:rsidR="003C3204" w:rsidRPr="00B40F5B" w:rsidRDefault="003C3204" w:rsidP="003F23BF">
            <w:pPr>
              <w:tabs>
                <w:tab w:val="left" w:pos="2972"/>
              </w:tabs>
              <w:jc w:val="center"/>
              <w:rPr>
                <w:rFonts w:ascii="Trebuchet MS" w:hAnsi="Trebuchet MS"/>
              </w:rPr>
            </w:pPr>
            <w:r w:rsidRPr="00B40F5B">
              <w:rPr>
                <w:rFonts w:ascii="Trebuchet MS" w:hAnsi="Trebuchet MS"/>
              </w:rPr>
              <w:t xml:space="preserve">&gt; </w:t>
            </w:r>
            <w:r>
              <w:rPr>
                <w:rFonts w:ascii="Trebuchet MS" w:hAnsi="Trebuchet MS"/>
              </w:rPr>
              <w:t>25</w:t>
            </w:r>
            <w:r w:rsidRPr="00B40F5B">
              <w:rPr>
                <w:rFonts w:ascii="Trebuchet MS" w:hAnsi="Trebuchet MS"/>
              </w:rPr>
              <w:t>0 €</w:t>
            </w:r>
          </w:p>
        </w:tc>
        <w:tc>
          <w:tcPr>
            <w:tcW w:w="2784" w:type="dxa"/>
            <w:vAlign w:val="center"/>
          </w:tcPr>
          <w:p w14:paraId="67A2DC96" w14:textId="77777777" w:rsidR="003C3204" w:rsidRPr="00B40F5B" w:rsidRDefault="003C3204" w:rsidP="003F23BF">
            <w:pPr>
              <w:tabs>
                <w:tab w:val="left" w:pos="2972"/>
              </w:tabs>
              <w:jc w:val="center"/>
              <w:rPr>
                <w:rFonts w:ascii="Trebuchet MS" w:hAnsi="Trebuchet MS"/>
              </w:rPr>
            </w:pPr>
            <w:r w:rsidRPr="00B40F5B">
              <w:rPr>
                <w:rFonts w:ascii="Trebuchet MS" w:hAnsi="Trebuchet MS"/>
              </w:rPr>
              <w:t>&gt; 50 €</w:t>
            </w:r>
          </w:p>
        </w:tc>
      </w:tr>
    </w:tbl>
    <w:p w14:paraId="299B52CD" w14:textId="77777777" w:rsidR="00492235" w:rsidRDefault="00492235" w:rsidP="00E35F7B">
      <w:pPr>
        <w:tabs>
          <w:tab w:val="left" w:pos="2972"/>
        </w:tabs>
      </w:pPr>
    </w:p>
    <w:tbl>
      <w:tblPr>
        <w:tblStyle w:val="Grilledutableau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737"/>
        <w:gridCol w:w="2456"/>
      </w:tblGrid>
      <w:tr w:rsidR="005A373B" w:rsidRPr="00637200" w14:paraId="74C309FE" w14:textId="77777777" w:rsidTr="005A373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  <w:vAlign w:val="bottom"/>
          </w:tcPr>
          <w:p w14:paraId="46C45378" w14:textId="77777777" w:rsidR="005A373B" w:rsidRPr="00D176EC" w:rsidRDefault="005A373B" w:rsidP="005A373B">
            <w:pPr>
              <w:pStyle w:val="Titre1"/>
              <w:outlineLvl w:val="0"/>
              <w:rPr>
                <w:rFonts w:ascii="Montserrat" w:hAnsi="Montserrat"/>
                <w:noProof/>
              </w:rPr>
            </w:pPr>
            <w:r w:rsidRPr="00D176EC">
              <w:rPr>
                <w:rFonts w:ascii="Montserrat" w:hAnsi="Montserrat"/>
                <w:noProof/>
              </w:rPr>
              <w:t>Coordonnées</w:t>
            </w:r>
          </w:p>
        </w:tc>
      </w:tr>
      <w:tr w:rsidR="005A373B" w:rsidRPr="00846B76" w14:paraId="0BA7766B" w14:textId="77777777" w:rsidTr="005A373B">
        <w:sdt>
          <w:sdtPr>
            <w:rPr>
              <w:rFonts w:ascii="Trebuchet MS" w:hAnsi="Trebuchet MS"/>
              <w:noProof/>
            </w:rPr>
            <w:id w:val="1621259925"/>
            <w:placeholder>
              <w:docPart w:val="74969E0DA7814EACA3845E30375327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634896" w14:textId="77777777" w:rsidR="005A373B" w:rsidRPr="00B40F5B" w:rsidRDefault="005A373B" w:rsidP="005A373B">
                <w:pPr>
                  <w:pStyle w:val="Retraitnormal"/>
                  <w:ind w:left="311"/>
                  <w:rPr>
                    <w:rFonts w:ascii="Trebuchet MS" w:hAnsi="Trebuchet MS"/>
                    <w:noProof/>
                  </w:rPr>
                </w:pPr>
                <w:r w:rsidRPr="00B40F5B">
                  <w:rPr>
                    <w:rFonts w:ascii="Trebuchet MS" w:hAnsi="Trebuchet MS"/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2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914F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</w:p>
        </w:tc>
      </w:tr>
      <w:tr w:rsidR="005A373B" w:rsidRPr="00846B76" w14:paraId="17824C82" w14:textId="77777777" w:rsidTr="005A373B">
        <w:sdt>
          <w:sdtPr>
            <w:rPr>
              <w:rFonts w:ascii="Trebuchet MS" w:hAnsi="Trebuchet MS"/>
              <w:noProof/>
            </w:rPr>
            <w:id w:val="-1470592894"/>
            <w:placeholder>
              <w:docPart w:val="F6560F087255474AB7643FCE8185AC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769DF2" w14:textId="77777777" w:rsidR="005A373B" w:rsidRPr="00B40F5B" w:rsidRDefault="005A373B" w:rsidP="005A373B">
                <w:pPr>
                  <w:pStyle w:val="Retraitnormal"/>
                  <w:ind w:left="311"/>
                  <w:rPr>
                    <w:rFonts w:ascii="Trebuchet MS" w:hAnsi="Trebuchet MS"/>
                    <w:noProof/>
                  </w:rPr>
                </w:pPr>
                <w:r w:rsidRPr="00B40F5B">
                  <w:rPr>
                    <w:rFonts w:ascii="Trebuchet MS" w:hAnsi="Trebuchet MS"/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2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13CD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</w:p>
        </w:tc>
      </w:tr>
      <w:tr w:rsidR="005A373B" w:rsidRPr="00846B76" w14:paraId="432CC0FC" w14:textId="77777777" w:rsidTr="005A373B"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D111" w14:textId="77777777" w:rsidR="005A373B" w:rsidRPr="00B40F5B" w:rsidRDefault="005A373B" w:rsidP="005A373B">
            <w:pPr>
              <w:pStyle w:val="Retraitnormal"/>
              <w:ind w:left="311"/>
              <w:rPr>
                <w:rFonts w:ascii="Trebuchet MS" w:hAnsi="Trebuchet MS"/>
                <w:noProof/>
              </w:rPr>
            </w:pPr>
            <w:r w:rsidRPr="00B40F5B">
              <w:rPr>
                <w:rFonts w:ascii="Trebuchet MS" w:hAnsi="Trebuchet MS"/>
                <w:noProof/>
              </w:rPr>
              <w:t>Société / Organisme</w:t>
            </w:r>
          </w:p>
        </w:tc>
        <w:tc>
          <w:tcPr>
            <w:tcW w:w="2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8213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</w:p>
        </w:tc>
      </w:tr>
      <w:tr w:rsidR="005A373B" w:rsidRPr="00846B76" w14:paraId="3316B853" w14:textId="77777777" w:rsidTr="005A373B"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5239" w14:textId="77777777" w:rsidR="005A373B" w:rsidRPr="00B40F5B" w:rsidRDefault="006E4698" w:rsidP="005A373B">
            <w:pPr>
              <w:pStyle w:val="Retraitnormal"/>
              <w:ind w:left="311"/>
              <w:rPr>
                <w:rFonts w:ascii="Trebuchet MS" w:hAnsi="Trebuchet MS"/>
                <w:noProof/>
              </w:rPr>
            </w:pPr>
            <w:sdt>
              <w:sdtPr>
                <w:rPr>
                  <w:rFonts w:ascii="Trebuchet MS" w:hAnsi="Trebuchet MS"/>
                  <w:noProof/>
                </w:rPr>
                <w:id w:val="-1223447272"/>
                <w:placeholder>
                  <w:docPart w:val="35EEFAB9E75346FF876EFF3522B15967"/>
                </w:placeholder>
                <w:temporary/>
                <w:showingPlcHdr/>
                <w15:appearance w15:val="hidden"/>
              </w:sdtPr>
              <w:sdtEndPr/>
              <w:sdtContent>
                <w:r w:rsidR="005A373B" w:rsidRPr="00B40F5B">
                  <w:rPr>
                    <w:rFonts w:ascii="Trebuchet MS" w:hAnsi="Trebuchet MS"/>
                    <w:noProof/>
                    <w:lang w:bidi="fr-FR"/>
                  </w:rPr>
                  <w:t>Téléphone professionnel</w:t>
                </w:r>
              </w:sdtContent>
            </w:sdt>
            <w:r w:rsidR="005A373B" w:rsidRPr="00B40F5B">
              <w:rPr>
                <w:rFonts w:ascii="Trebuchet MS" w:hAnsi="Trebuchet MS"/>
                <w:noProof/>
              </w:rPr>
              <w:t>/perso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23E9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54E5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</w:p>
        </w:tc>
      </w:tr>
      <w:tr w:rsidR="005A373B" w:rsidRPr="00846B76" w14:paraId="4AEBBFE6" w14:textId="77777777" w:rsidTr="005A373B"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078C" w14:textId="77777777" w:rsidR="005A373B" w:rsidRPr="00B40F5B" w:rsidRDefault="005A373B" w:rsidP="005A373B">
            <w:pPr>
              <w:pStyle w:val="Retraitnormal"/>
              <w:ind w:left="0"/>
              <w:rPr>
                <w:rFonts w:ascii="Trebuchet MS" w:hAnsi="Trebuchet MS"/>
                <w:noProof/>
              </w:rPr>
            </w:pPr>
            <w:r w:rsidRPr="00B40F5B">
              <w:rPr>
                <w:rFonts w:ascii="Trebuchet MS" w:hAnsi="Trebuchet MS"/>
                <w:noProof/>
              </w:rPr>
              <w:t xml:space="preserve">   Adresse email</w:t>
            </w:r>
          </w:p>
        </w:tc>
        <w:tc>
          <w:tcPr>
            <w:tcW w:w="2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2C99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</w:p>
        </w:tc>
      </w:tr>
      <w:tr w:rsidR="005A373B" w:rsidRPr="00846B76" w14:paraId="0475B32F" w14:textId="77777777" w:rsidTr="005A373B"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BDFC" w14:textId="77777777" w:rsidR="005A373B" w:rsidRPr="00B40F5B" w:rsidRDefault="005A373B" w:rsidP="005A373B">
            <w:pPr>
              <w:pStyle w:val="Retraitnormal"/>
              <w:ind w:left="0"/>
              <w:rPr>
                <w:rFonts w:ascii="Trebuchet MS" w:hAnsi="Trebuchet MS"/>
                <w:noProof/>
              </w:rPr>
            </w:pPr>
            <w:r w:rsidRPr="00B40F5B">
              <w:rPr>
                <w:rFonts w:ascii="Trebuchet MS" w:hAnsi="Trebuchet MS"/>
                <w:noProof/>
              </w:rPr>
              <w:t xml:space="preserve">   Montant de mon adhésion</w:t>
            </w:r>
          </w:p>
        </w:tc>
        <w:tc>
          <w:tcPr>
            <w:tcW w:w="2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47CF" w14:textId="77777777" w:rsidR="005A373B" w:rsidRPr="00B40F5B" w:rsidRDefault="005A373B" w:rsidP="005A373B">
            <w:pPr>
              <w:jc w:val="center"/>
              <w:rPr>
                <w:rFonts w:ascii="Trebuchet MS" w:hAnsi="Trebuchet MS"/>
                <w:noProof/>
              </w:rPr>
            </w:pPr>
            <w:r w:rsidRPr="00B40F5B">
              <w:rPr>
                <w:rFonts w:ascii="Trebuchet MS" w:hAnsi="Trebuchet MS"/>
                <w:noProof/>
              </w:rPr>
              <w:t>--------- € TTC</w:t>
            </w:r>
          </w:p>
        </w:tc>
      </w:tr>
    </w:tbl>
    <w:p w14:paraId="3267C387" w14:textId="2BD5DDFE" w:rsidR="00B40F5B" w:rsidRDefault="00B40F5B" w:rsidP="00492235">
      <w:pPr>
        <w:spacing w:before="0"/>
      </w:pPr>
    </w:p>
    <w:p w14:paraId="46B22CBE" w14:textId="1667A16C" w:rsidR="0048722D" w:rsidRDefault="0048722D" w:rsidP="0048722D">
      <w:pPr>
        <w:spacing w:before="0"/>
        <w:jc w:val="both"/>
        <w:rPr>
          <w:rFonts w:ascii="Trebuchet MS" w:hAnsi="Trebuchet MS"/>
          <w:sz w:val="24"/>
          <w:szCs w:val="24"/>
        </w:rPr>
      </w:pPr>
      <w:r w:rsidRPr="0048722D">
        <w:rPr>
          <w:rFonts w:ascii="Trebuchet MS" w:hAnsi="Trebuchet MS"/>
          <w:sz w:val="24"/>
          <w:szCs w:val="24"/>
        </w:rPr>
        <w:t>J’autorise Hydrogène Vallée à utiliser mon logo dans la rubrique consortium du site.</w:t>
      </w:r>
    </w:p>
    <w:p w14:paraId="0C14D008" w14:textId="57849392" w:rsidR="0048722D" w:rsidRPr="0048722D" w:rsidRDefault="0048722D" w:rsidP="0048722D">
      <w:pPr>
        <w:spacing w:before="0"/>
        <w:jc w:val="center"/>
        <w:rPr>
          <w:rFonts w:ascii="Trebuchet MS" w:hAnsi="Trebuchet MS"/>
          <w:b/>
          <w:bCs/>
          <w:u w:val="single"/>
        </w:rPr>
      </w:pPr>
      <w:r w:rsidRPr="0048722D">
        <w:rPr>
          <w:rFonts w:ascii="Trebuchet MS" w:hAnsi="Trebuchet MS"/>
          <w:b/>
          <w:bCs/>
          <w:u w:val="single"/>
        </w:rPr>
        <w:t>Oui</w:t>
      </w:r>
      <w:r w:rsidRPr="0048722D">
        <w:rPr>
          <w:rFonts w:ascii="Trebuchet MS" w:hAnsi="Trebuchet MS"/>
          <w:b/>
          <w:bCs/>
        </w:rPr>
        <w:tab/>
      </w:r>
      <w:r w:rsidRPr="0048722D">
        <w:rPr>
          <w:rFonts w:ascii="Trebuchet MS" w:hAnsi="Trebuchet MS"/>
          <w:b/>
          <w:bCs/>
        </w:rPr>
        <w:tab/>
      </w:r>
      <w:r w:rsidRPr="0048722D">
        <w:rPr>
          <w:rFonts w:ascii="Trebuchet MS" w:hAnsi="Trebuchet MS"/>
          <w:b/>
          <w:bCs/>
        </w:rPr>
        <w:tab/>
      </w:r>
      <w:r w:rsidRPr="0048722D">
        <w:rPr>
          <w:rFonts w:ascii="Trebuchet MS" w:hAnsi="Trebuchet MS"/>
          <w:b/>
          <w:bCs/>
          <w:u w:val="single"/>
        </w:rPr>
        <w:t>Non</w:t>
      </w:r>
    </w:p>
    <w:p w14:paraId="141E2B52" w14:textId="77777777" w:rsidR="0048722D" w:rsidRPr="0048722D" w:rsidRDefault="0048722D" w:rsidP="0048722D">
      <w:pPr>
        <w:spacing w:before="0"/>
        <w:jc w:val="center"/>
        <w:rPr>
          <w:rFonts w:ascii="Trebuchet MS" w:hAnsi="Trebuchet MS"/>
          <w:b/>
          <w:bCs/>
        </w:rPr>
      </w:pPr>
    </w:p>
    <w:p w14:paraId="51C4E763" w14:textId="77777777" w:rsidR="00B40F5B" w:rsidRPr="00876A5E" w:rsidRDefault="00B40F5B" w:rsidP="00876A5E">
      <w:pPr>
        <w:spacing w:before="0"/>
        <w:jc w:val="both"/>
        <w:rPr>
          <w:rFonts w:ascii="Trebuchet MS" w:hAnsi="Trebuchet MS"/>
          <w:sz w:val="24"/>
          <w:szCs w:val="24"/>
        </w:rPr>
      </w:pPr>
      <w:r w:rsidRPr="00876A5E">
        <w:rPr>
          <w:rFonts w:ascii="Trebuchet MS" w:hAnsi="Trebuchet MS"/>
          <w:sz w:val="24"/>
          <w:szCs w:val="24"/>
        </w:rPr>
        <w:t xml:space="preserve">Je vous adresse mon règlement par </w:t>
      </w:r>
      <w:r w:rsidRPr="00876A5E">
        <w:rPr>
          <w:rFonts w:ascii="Trebuchet MS" w:hAnsi="Trebuchet MS"/>
          <w:b/>
          <w:bCs/>
          <w:sz w:val="24"/>
          <w:szCs w:val="24"/>
        </w:rPr>
        <w:t>chèque joint</w:t>
      </w:r>
      <w:r w:rsidRPr="00876A5E">
        <w:rPr>
          <w:rFonts w:ascii="Trebuchet MS" w:hAnsi="Trebuchet MS"/>
          <w:sz w:val="24"/>
          <w:szCs w:val="24"/>
        </w:rPr>
        <w:t xml:space="preserve"> ou </w:t>
      </w:r>
      <w:r w:rsidRPr="00876A5E">
        <w:rPr>
          <w:rFonts w:ascii="Trebuchet MS" w:hAnsi="Trebuchet MS"/>
          <w:b/>
          <w:bCs/>
          <w:sz w:val="24"/>
          <w:szCs w:val="24"/>
        </w:rPr>
        <w:t>virement</w:t>
      </w:r>
      <w:r w:rsidRPr="00876A5E">
        <w:rPr>
          <w:rFonts w:ascii="Trebuchet MS" w:hAnsi="Trebuchet MS"/>
          <w:sz w:val="24"/>
          <w:szCs w:val="24"/>
        </w:rPr>
        <w:t xml:space="preserve"> (rayer la mention inutile) et je recevrai en retour une facture acquittée (à l'adresse mail du contact).</w:t>
      </w:r>
    </w:p>
    <w:p w14:paraId="4530C7A3" w14:textId="77777777" w:rsidR="003C3204" w:rsidRDefault="003C3204" w:rsidP="00B40F5B">
      <w:pPr>
        <w:pStyle w:val="Pieddepage"/>
        <w:rPr>
          <w:rFonts w:ascii="Trebuchet MS" w:hAnsi="Trebuchet MS"/>
          <w:b/>
          <w:bCs/>
          <w:sz w:val="28"/>
          <w:szCs w:val="40"/>
        </w:rPr>
      </w:pPr>
    </w:p>
    <w:p w14:paraId="7AB4C9E0" w14:textId="3E0E49C4" w:rsidR="00B40F5B" w:rsidRPr="00B40F5B" w:rsidRDefault="00B40F5B" w:rsidP="00B40F5B">
      <w:pPr>
        <w:pStyle w:val="Pieddepage"/>
        <w:rPr>
          <w:rFonts w:ascii="Trebuchet MS" w:hAnsi="Trebuchet MS"/>
          <w:b/>
          <w:bCs/>
          <w:sz w:val="28"/>
          <w:szCs w:val="40"/>
        </w:rPr>
      </w:pPr>
      <w:r w:rsidRPr="00B40F5B">
        <w:rPr>
          <w:rFonts w:ascii="Trebuchet MS" w:hAnsi="Trebuchet MS"/>
          <w:b/>
          <w:bCs/>
          <w:sz w:val="28"/>
          <w:szCs w:val="40"/>
        </w:rPr>
        <w:t>Date</w:t>
      </w:r>
      <w:r>
        <w:rPr>
          <w:rFonts w:ascii="Trebuchet MS" w:hAnsi="Trebuchet MS"/>
          <w:b/>
          <w:bCs/>
          <w:sz w:val="28"/>
          <w:szCs w:val="40"/>
        </w:rPr>
        <w:t> :</w:t>
      </w:r>
      <w:r>
        <w:rPr>
          <w:rFonts w:ascii="Trebuchet MS" w:hAnsi="Trebuchet MS"/>
          <w:b/>
          <w:bCs/>
          <w:sz w:val="28"/>
          <w:szCs w:val="40"/>
        </w:rPr>
        <w:tab/>
      </w:r>
      <w:bookmarkStart w:id="0" w:name="_GoBack"/>
      <w:bookmarkEnd w:id="0"/>
      <w:r w:rsidRPr="00B40F5B">
        <w:rPr>
          <w:rFonts w:ascii="Trebuchet MS" w:hAnsi="Trebuchet MS"/>
          <w:b/>
          <w:bCs/>
          <w:sz w:val="28"/>
          <w:szCs w:val="40"/>
        </w:rPr>
        <w:t xml:space="preserve"> Signature :</w:t>
      </w:r>
      <w:r w:rsidRPr="00B40F5B">
        <w:rPr>
          <w:rFonts w:ascii="Trebuchet MS" w:hAnsi="Trebuchet MS"/>
          <w:sz w:val="28"/>
          <w:szCs w:val="40"/>
        </w:rPr>
        <w:t xml:space="preserve"> </w:t>
      </w:r>
    </w:p>
    <w:p w14:paraId="04B19ADA" w14:textId="77777777" w:rsidR="00B40F5B" w:rsidRDefault="00B40F5B" w:rsidP="00492235">
      <w:pPr>
        <w:spacing w:before="0"/>
        <w:rPr>
          <w:sz w:val="24"/>
          <w:szCs w:val="24"/>
        </w:rPr>
      </w:pPr>
    </w:p>
    <w:p w14:paraId="7342A80C" w14:textId="34597EE2" w:rsidR="00C6474F" w:rsidRDefault="00C6474F" w:rsidP="00492235">
      <w:pPr>
        <w:spacing w:before="0"/>
        <w:rPr>
          <w:sz w:val="24"/>
          <w:szCs w:val="24"/>
        </w:rPr>
      </w:pPr>
    </w:p>
    <w:p w14:paraId="68657C84" w14:textId="1866BAAF" w:rsidR="0048722D" w:rsidRDefault="0048722D" w:rsidP="00492235">
      <w:pPr>
        <w:spacing w:before="0"/>
        <w:rPr>
          <w:sz w:val="24"/>
          <w:szCs w:val="24"/>
        </w:rPr>
      </w:pPr>
    </w:p>
    <w:p w14:paraId="3814802D" w14:textId="77777777" w:rsidR="0048722D" w:rsidRDefault="0048722D" w:rsidP="00492235">
      <w:pPr>
        <w:spacing w:before="0"/>
        <w:rPr>
          <w:sz w:val="24"/>
          <w:szCs w:val="24"/>
        </w:rPr>
      </w:pPr>
    </w:p>
    <w:p w14:paraId="5F35BDA2" w14:textId="77777777" w:rsidR="00876A5E" w:rsidRPr="00876A5E" w:rsidRDefault="00876A5E" w:rsidP="00876A5E">
      <w:pPr>
        <w:spacing w:before="0"/>
        <w:jc w:val="both"/>
        <w:rPr>
          <w:rFonts w:ascii="Trebuchet MS" w:hAnsi="Trebuchet MS"/>
        </w:rPr>
      </w:pPr>
      <w:r w:rsidRPr="005A373B">
        <w:rPr>
          <w:rFonts w:ascii="Trebuchet MS" w:hAnsi="Trebuchet MS"/>
          <w:b/>
          <w:bCs/>
          <w:sz w:val="24"/>
          <w:szCs w:val="24"/>
        </w:rPr>
        <w:t>Merci de renvoyer les deux pages du formulaire complétées, signées</w:t>
      </w:r>
      <w:r w:rsidRPr="00876A5E">
        <w:rPr>
          <w:rFonts w:ascii="Trebuchet MS" w:hAnsi="Trebuchet MS"/>
          <w:sz w:val="24"/>
          <w:szCs w:val="24"/>
        </w:rPr>
        <w:t xml:space="preserve"> et accompagnées de votre règlement par chèque à l’ordre d’Hydrogène Vallée</w:t>
      </w:r>
      <w:r w:rsidRPr="00876A5E">
        <w:rPr>
          <w:rFonts w:ascii="Trebuchet MS" w:hAnsi="Trebuchet MS"/>
        </w:rPr>
        <w:t xml:space="preserve"> </w:t>
      </w:r>
      <w:r w:rsidRPr="00876A5E">
        <w:rPr>
          <w:rFonts w:ascii="Trebuchet MS" w:hAnsi="Trebuchet MS"/>
          <w:sz w:val="24"/>
          <w:szCs w:val="24"/>
        </w:rPr>
        <w:t xml:space="preserve">à l’adresse suivante </w:t>
      </w:r>
      <w:r w:rsidRPr="00876A5E">
        <w:rPr>
          <w:rFonts w:ascii="Trebuchet MS" w:hAnsi="Trebuchet MS"/>
        </w:rPr>
        <w:t xml:space="preserve">: </w:t>
      </w:r>
    </w:p>
    <w:p w14:paraId="10933C30" w14:textId="6470B61D" w:rsidR="00A844AA" w:rsidRPr="0048722D" w:rsidRDefault="00876A5E" w:rsidP="0048722D">
      <w:pPr>
        <w:spacing w:before="0"/>
        <w:jc w:val="center"/>
      </w:pPr>
      <w:r>
        <w:t>20 Quai de la Barre – 47400 TONNEINS</w:t>
      </w:r>
    </w:p>
    <w:sectPr w:rsidR="00A844AA" w:rsidRPr="0048722D" w:rsidSect="00CF6AC5">
      <w:headerReference w:type="default" r:id="rId10"/>
      <w:footerReference w:type="default" r:id="rId11"/>
      <w:pgSz w:w="11906" w:h="16838" w:code="9"/>
      <w:pgMar w:top="1440" w:right="1440" w:bottom="1440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BAE84" w14:textId="77777777" w:rsidR="006E4698" w:rsidRDefault="006E4698" w:rsidP="000172E5">
      <w:pPr>
        <w:spacing w:after="0" w:line="240" w:lineRule="auto"/>
      </w:pPr>
      <w:r>
        <w:separator/>
      </w:r>
    </w:p>
  </w:endnote>
  <w:endnote w:type="continuationSeparator" w:id="0">
    <w:p w14:paraId="37C2E866" w14:textId="77777777" w:rsidR="006E4698" w:rsidRDefault="006E469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2DB9B9-67CD-426C-823F-4288DA5A7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F13E52-9C81-4176-B0EB-9C8DC8D1C824}"/>
    <w:embedBold r:id="rId3" w:fontKey="{EF3E9329-1576-4140-958C-6609DA1D72A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8FC938C-821D-44E8-9AF8-1CF9083FED75}"/>
    <w:embedBold r:id="rId5" w:fontKey="{B95E6009-A020-4DA4-8A59-BBED8A57CBD2}"/>
    <w:embedItalic r:id="rId6" w:fontKey="{18548B84-DB48-4EE2-9660-A3B73539C3D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83D7A68-63F4-407A-AD1A-F4CA1FCC9B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7257745-58CF-43E5-95E3-664953D781CD}"/>
  </w:font>
  <w:font w:name="Montserrat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36531352-C1DE-42F5-88CB-CC1679CC043C}"/>
    <w:embedBold r:id="rId10" w:fontKey="{D17B2151-1DDA-4C93-89B9-1DFF27CB8A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29" w:type="dxa"/>
      <w:tblLook w:val="04A0" w:firstRow="1" w:lastRow="0" w:firstColumn="1" w:lastColumn="0" w:noHBand="0" w:noVBand="1"/>
    </w:tblPr>
    <w:tblGrid>
      <w:gridCol w:w="5670"/>
      <w:gridCol w:w="3459"/>
    </w:tblGrid>
    <w:tr w:rsidR="00834008" w:rsidRPr="00311D4F" w14:paraId="52A4253A" w14:textId="77777777" w:rsidTr="005A373B">
      <w:trPr>
        <w:trHeight w:val="1000"/>
      </w:trPr>
      <w:tc>
        <w:tcPr>
          <w:tcW w:w="5670" w:type="dxa"/>
        </w:tcPr>
        <w:p w14:paraId="0DCF24EC" w14:textId="77777777" w:rsidR="00A844AA" w:rsidRDefault="00A844AA" w:rsidP="00A844AA">
          <w:pPr>
            <w:pStyle w:val="Pieddepage"/>
            <w:spacing w:before="0" w:line="276" w:lineRule="auto"/>
            <w:rPr>
              <w:rFonts w:ascii="Montserrat" w:hAnsi="Montserrat" w:cs="Arial"/>
              <w:sz w:val="24"/>
              <w:szCs w:val="36"/>
            </w:rPr>
          </w:pPr>
          <w:r>
            <w:rPr>
              <w:rFonts w:ascii="Montserrat" w:hAnsi="Montserrat" w:cs="Arial"/>
              <w:sz w:val="24"/>
              <w:szCs w:val="36"/>
            </w:rPr>
            <w:t xml:space="preserve">Siège social : </w:t>
          </w:r>
        </w:p>
        <w:p w14:paraId="5EC82F40" w14:textId="77777777" w:rsidR="00B40F5B" w:rsidRDefault="00B40F5B" w:rsidP="00A844AA">
          <w:pPr>
            <w:pStyle w:val="Pieddepage"/>
            <w:spacing w:before="0" w:line="276" w:lineRule="auto"/>
            <w:rPr>
              <w:rFonts w:ascii="Montserrat" w:hAnsi="Montserrat" w:cs="Arial"/>
              <w:sz w:val="24"/>
              <w:szCs w:val="36"/>
            </w:rPr>
          </w:pPr>
          <w:r w:rsidRPr="00B40F5B">
            <w:rPr>
              <w:rFonts w:ascii="Montserrat" w:hAnsi="Montserrat" w:cs="Arial"/>
              <w:sz w:val="24"/>
              <w:szCs w:val="36"/>
            </w:rPr>
            <w:t>20 Quai de la Barre</w:t>
          </w:r>
          <w:r w:rsidR="00A844AA">
            <w:rPr>
              <w:rFonts w:ascii="Montserrat" w:hAnsi="Montserrat" w:cs="Arial"/>
              <w:sz w:val="24"/>
              <w:szCs w:val="36"/>
            </w:rPr>
            <w:t xml:space="preserve"> </w:t>
          </w:r>
          <w:r w:rsidRPr="00B40F5B">
            <w:rPr>
              <w:rFonts w:ascii="Montserrat" w:hAnsi="Montserrat" w:cs="Arial"/>
              <w:sz w:val="24"/>
              <w:szCs w:val="36"/>
            </w:rPr>
            <w:t>Tonneins 47400</w:t>
          </w:r>
        </w:p>
        <w:p w14:paraId="40C988F6" w14:textId="77777777" w:rsidR="005A373B" w:rsidRPr="00B40F5B" w:rsidRDefault="005A373B" w:rsidP="005A373B">
          <w:pPr>
            <w:pStyle w:val="Pieddepage"/>
            <w:spacing w:before="0" w:line="276" w:lineRule="auto"/>
            <w:rPr>
              <w:rFonts w:ascii="Montserrat" w:hAnsi="Montserrat" w:cs="Arial"/>
              <w:sz w:val="24"/>
              <w:szCs w:val="36"/>
            </w:rPr>
          </w:pPr>
        </w:p>
        <w:p w14:paraId="0E980FA0" w14:textId="47FAFB0D" w:rsidR="00B40F5B" w:rsidRPr="00B40F5B" w:rsidRDefault="006E4698" w:rsidP="005A373B">
          <w:pPr>
            <w:pStyle w:val="Pieddepage"/>
            <w:spacing w:before="0" w:line="360" w:lineRule="auto"/>
            <w:rPr>
              <w:rFonts w:ascii="Montserrat" w:hAnsi="Montserrat"/>
            </w:rPr>
          </w:pPr>
          <w:hyperlink r:id="rId1" w:history="1">
            <w:r w:rsidR="00B40F5B" w:rsidRPr="00B40F5B">
              <w:rPr>
                <w:rStyle w:val="Lienhypertexte"/>
                <w:rFonts w:ascii="Montserrat" w:hAnsi="Montserrat" w:cs="Arial"/>
                <w:color w:val="auto"/>
                <w:sz w:val="24"/>
                <w:szCs w:val="36"/>
              </w:rPr>
              <w:t>contact@hydrogenevallee.org</w:t>
            </w:r>
          </w:hyperlink>
        </w:p>
      </w:tc>
      <w:tc>
        <w:tcPr>
          <w:tcW w:w="3459" w:type="dxa"/>
          <w:vAlign w:val="center"/>
        </w:tcPr>
        <w:p w14:paraId="7A9C20D3" w14:textId="77777777" w:rsidR="00311D4F" w:rsidRPr="00311D4F" w:rsidRDefault="00A277AE" w:rsidP="00637200">
          <w:pPr>
            <w:pStyle w:val="Pieddepage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763A9B7" wp14:editId="0572A6D4">
                <wp:simplePos x="0" y="0"/>
                <wp:positionH relativeFrom="column">
                  <wp:posOffset>724535</wp:posOffset>
                </wp:positionH>
                <wp:positionV relativeFrom="paragraph">
                  <wp:posOffset>54610</wp:posOffset>
                </wp:positionV>
                <wp:extent cx="1769745" cy="881380"/>
                <wp:effectExtent l="0" t="0" r="1905" b="0"/>
                <wp:wrapThrough wrapText="bothSides">
                  <wp:wrapPolygon edited="0">
                    <wp:start x="0" y="0"/>
                    <wp:lineTo x="0" y="21009"/>
                    <wp:lineTo x="21391" y="21009"/>
                    <wp:lineTo x="21391" y="0"/>
                    <wp:lineTo x="0" y="0"/>
                  </wp:wrapPolygon>
                </wp:wrapThrough>
                <wp:docPr id="60" name="Imag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YDROGENE_VALLEE_HD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9745" cy="881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E351588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F4381" w14:textId="77777777" w:rsidR="006E4698" w:rsidRDefault="006E4698" w:rsidP="000172E5">
      <w:pPr>
        <w:spacing w:after="0" w:line="240" w:lineRule="auto"/>
      </w:pPr>
      <w:r>
        <w:separator/>
      </w:r>
    </w:p>
  </w:footnote>
  <w:footnote w:type="continuationSeparator" w:id="0">
    <w:p w14:paraId="0F1ABAC2" w14:textId="77777777" w:rsidR="006E4698" w:rsidRDefault="006E469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598"/>
      <w:gridCol w:w="7428"/>
    </w:tblGrid>
    <w:tr w:rsidR="001369E7" w:rsidRPr="00637200" w14:paraId="02FD91D8" w14:textId="77777777" w:rsidTr="00384B05">
      <w:trPr>
        <w:trHeight w:val="990"/>
      </w:trPr>
      <w:tc>
        <w:tcPr>
          <w:tcW w:w="1350" w:type="dxa"/>
          <w:vAlign w:val="center"/>
        </w:tcPr>
        <w:p w14:paraId="077F71A2" w14:textId="77777777" w:rsidR="00B337A2" w:rsidRPr="00D176EC" w:rsidRDefault="001369E7" w:rsidP="00637200">
          <w:pPr>
            <w:pStyle w:val="En-tte"/>
            <w:rPr>
              <w:color w:val="0070C0"/>
            </w:rPr>
          </w:pPr>
          <w:r>
            <w:rPr>
              <w:noProof/>
              <w:color w:val="0070C0"/>
            </w:rPr>
            <w:drawing>
              <wp:inline distT="0" distB="0" distL="0" distR="0" wp14:anchorId="27025480" wp14:editId="1F706F1F">
                <wp:extent cx="877824" cy="896497"/>
                <wp:effectExtent l="0" t="0" r="0" b="0"/>
                <wp:docPr id="16" name="Image 16" descr="Une image contenant flèch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H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654" cy="923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F370335" w14:textId="77777777" w:rsidR="001369E7" w:rsidRDefault="006E4698" w:rsidP="001369E7">
          <w:pPr>
            <w:pStyle w:val="En-tte"/>
            <w:spacing w:before="0" w:line="240" w:lineRule="auto"/>
            <w:jc w:val="center"/>
            <w:rPr>
              <w:color w:val="0070C0"/>
            </w:rPr>
          </w:pPr>
          <w:sdt>
            <w:sdtPr>
              <w:rPr>
                <w:color w:val="0070C0"/>
              </w:rPr>
              <w:id w:val="1035071668"/>
              <w:placeholder>
                <w:docPart w:val="CB5DB733AB9D45109273E6A4EA37CB54"/>
              </w:placeholder>
              <w:temporary/>
              <w:showingPlcHdr/>
              <w15:appearance w15:val="hidden"/>
            </w:sdtPr>
            <w:sdtEndPr/>
            <w:sdtContent>
              <w:r w:rsidR="006145D8" w:rsidRPr="00D176EC">
                <w:rPr>
                  <w:color w:val="0070C0"/>
                  <w:lang w:bidi="fr-FR"/>
                </w:rPr>
                <w:t>Formulaire d’adhésion</w:t>
              </w:r>
            </w:sdtContent>
          </w:sdt>
          <w:r w:rsidR="00D176EC" w:rsidRPr="00D176EC">
            <w:rPr>
              <w:color w:val="0070C0"/>
            </w:rPr>
            <w:t xml:space="preserve"> </w:t>
          </w:r>
        </w:p>
        <w:p w14:paraId="3C82DA4D" w14:textId="77777777" w:rsidR="00B337A2" w:rsidRPr="00D176EC" w:rsidRDefault="00D176EC" w:rsidP="001369E7">
          <w:pPr>
            <w:pStyle w:val="En-tte"/>
            <w:spacing w:before="0" w:line="240" w:lineRule="auto"/>
            <w:jc w:val="center"/>
            <w:rPr>
              <w:color w:val="0070C0"/>
            </w:rPr>
          </w:pPr>
          <w:r w:rsidRPr="00D176EC">
            <w:rPr>
              <w:color w:val="0070C0"/>
            </w:rPr>
            <w:t>Hydrogène Vallée</w:t>
          </w:r>
        </w:p>
      </w:tc>
    </w:tr>
  </w:tbl>
  <w:p w14:paraId="54D0C516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54A3"/>
    <w:multiLevelType w:val="hybridMultilevel"/>
    <w:tmpl w:val="91AACCD4"/>
    <w:lvl w:ilvl="0" w:tplc="4AB0A582">
      <w:start w:val="1"/>
      <w:numFmt w:val="bullet"/>
      <w:lvlText w:val="¤"/>
      <w:lvlJc w:val="left"/>
      <w:pPr>
        <w:ind w:left="1879" w:hanging="360"/>
      </w:pPr>
      <w:rPr>
        <w:rFonts w:ascii="Tahoma" w:hAnsi="Tahoma" w:hint="default"/>
      </w:rPr>
    </w:lvl>
    <w:lvl w:ilvl="1" w:tplc="4AB0A582">
      <w:start w:val="1"/>
      <w:numFmt w:val="bullet"/>
      <w:lvlText w:val="¤"/>
      <w:lvlJc w:val="left"/>
      <w:pPr>
        <w:ind w:left="1440" w:hanging="360"/>
      </w:pPr>
      <w:rPr>
        <w:rFonts w:ascii="Tahoma" w:hAnsi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B15A2F"/>
    <w:multiLevelType w:val="hybridMultilevel"/>
    <w:tmpl w:val="CC36D4AC"/>
    <w:lvl w:ilvl="0" w:tplc="2E5AB888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F4765"/>
    <w:multiLevelType w:val="hybridMultilevel"/>
    <w:tmpl w:val="7ED66D6E"/>
    <w:lvl w:ilvl="0" w:tplc="4AB0A582">
      <w:start w:val="1"/>
      <w:numFmt w:val="bullet"/>
      <w:lvlText w:val="¤"/>
      <w:lvlJc w:val="left"/>
      <w:pPr>
        <w:ind w:left="1881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26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41" w:hanging="360"/>
      </w:pPr>
      <w:rPr>
        <w:rFonts w:ascii="Wingdings" w:hAnsi="Wingdings" w:hint="default"/>
      </w:rPr>
    </w:lvl>
  </w:abstractNum>
  <w:abstractNum w:abstractNumId="4" w15:restartNumberingAfterBreak="0">
    <w:nsid w:val="0E1A3A82"/>
    <w:multiLevelType w:val="hybridMultilevel"/>
    <w:tmpl w:val="02C49B58"/>
    <w:lvl w:ilvl="0" w:tplc="F6326F3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4080B"/>
    <w:multiLevelType w:val="hybridMultilevel"/>
    <w:tmpl w:val="5FF0CEBA"/>
    <w:lvl w:ilvl="0" w:tplc="040C0001">
      <w:start w:val="1"/>
      <w:numFmt w:val="bullet"/>
      <w:lvlText w:val=""/>
      <w:lvlJc w:val="left"/>
      <w:pPr>
        <w:ind w:left="18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41" w:hanging="360"/>
      </w:pPr>
      <w:rPr>
        <w:rFonts w:ascii="Wingdings" w:hAnsi="Wingdings" w:hint="default"/>
      </w:r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D6974"/>
    <w:multiLevelType w:val="hybridMultilevel"/>
    <w:tmpl w:val="3D682056"/>
    <w:lvl w:ilvl="0" w:tplc="D54EC940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366553"/>
    <w:multiLevelType w:val="hybridMultilevel"/>
    <w:tmpl w:val="BE020D0E"/>
    <w:lvl w:ilvl="0" w:tplc="4626ADEC">
      <w:start w:val="50"/>
      <w:numFmt w:val="bullet"/>
      <w:lvlText w:val=""/>
      <w:lvlJc w:val="left"/>
      <w:pPr>
        <w:ind w:left="1521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AEE6DA6"/>
    <w:multiLevelType w:val="hybridMultilevel"/>
    <w:tmpl w:val="B63CC4C4"/>
    <w:lvl w:ilvl="0" w:tplc="A9A6EC7A">
      <w:numFmt w:val="bullet"/>
      <w:lvlText w:val=""/>
      <w:lvlJc w:val="left"/>
      <w:pPr>
        <w:ind w:left="1521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2"/>
  </w:num>
  <w:num w:numId="4">
    <w:abstractNumId w:val="18"/>
  </w:num>
  <w:num w:numId="5">
    <w:abstractNumId w:val="19"/>
  </w:num>
  <w:num w:numId="6">
    <w:abstractNumId w:val="27"/>
  </w:num>
  <w:num w:numId="7">
    <w:abstractNumId w:val="11"/>
  </w:num>
  <w:num w:numId="8">
    <w:abstractNumId w:val="15"/>
  </w:num>
  <w:num w:numId="9">
    <w:abstractNumId w:val="25"/>
  </w:num>
  <w:num w:numId="10">
    <w:abstractNumId w:val="6"/>
  </w:num>
  <w:num w:numId="11">
    <w:abstractNumId w:val="10"/>
  </w:num>
  <w:num w:numId="12">
    <w:abstractNumId w:val="1"/>
  </w:num>
  <w:num w:numId="13">
    <w:abstractNumId w:val="7"/>
  </w:num>
  <w:num w:numId="14">
    <w:abstractNumId w:val="14"/>
  </w:num>
  <w:num w:numId="15">
    <w:abstractNumId w:val="13"/>
  </w:num>
  <w:num w:numId="16">
    <w:abstractNumId w:val="23"/>
  </w:num>
  <w:num w:numId="17">
    <w:abstractNumId w:val="8"/>
  </w:num>
  <w:num w:numId="18">
    <w:abstractNumId w:val="29"/>
  </w:num>
  <w:num w:numId="19">
    <w:abstractNumId w:val="26"/>
  </w:num>
  <w:num w:numId="20">
    <w:abstractNumId w:val="20"/>
  </w:num>
  <w:num w:numId="21">
    <w:abstractNumId w:val="28"/>
  </w:num>
  <w:num w:numId="22">
    <w:abstractNumId w:val="9"/>
  </w:num>
  <w:num w:numId="23">
    <w:abstractNumId w:val="17"/>
  </w:num>
  <w:num w:numId="24">
    <w:abstractNumId w:val="24"/>
  </w:num>
  <w:num w:numId="25">
    <w:abstractNumId w:val="4"/>
  </w:num>
  <w:num w:numId="26">
    <w:abstractNumId w:val="21"/>
  </w:num>
  <w:num w:numId="27">
    <w:abstractNumId w:val="2"/>
  </w:num>
  <w:num w:numId="28">
    <w:abstractNumId w:val="0"/>
  </w:num>
  <w:num w:numId="29">
    <w:abstractNumId w:val="5"/>
  </w:num>
  <w:num w:numId="30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EC"/>
    <w:rsid w:val="000172E5"/>
    <w:rsid w:val="00052382"/>
    <w:rsid w:val="0006568A"/>
    <w:rsid w:val="00076F0F"/>
    <w:rsid w:val="00084253"/>
    <w:rsid w:val="000D132F"/>
    <w:rsid w:val="000D1F49"/>
    <w:rsid w:val="001369E7"/>
    <w:rsid w:val="00143261"/>
    <w:rsid w:val="001727CA"/>
    <w:rsid w:val="001800AB"/>
    <w:rsid w:val="00183ED9"/>
    <w:rsid w:val="001D7A22"/>
    <w:rsid w:val="002001AB"/>
    <w:rsid w:val="00292B1D"/>
    <w:rsid w:val="002A744C"/>
    <w:rsid w:val="002C56E6"/>
    <w:rsid w:val="002D1E44"/>
    <w:rsid w:val="002F6910"/>
    <w:rsid w:val="00311D4F"/>
    <w:rsid w:val="0034390E"/>
    <w:rsid w:val="00344849"/>
    <w:rsid w:val="00346494"/>
    <w:rsid w:val="00353908"/>
    <w:rsid w:val="00361E11"/>
    <w:rsid w:val="003769BA"/>
    <w:rsid w:val="003C3204"/>
    <w:rsid w:val="003E429A"/>
    <w:rsid w:val="003F0847"/>
    <w:rsid w:val="0040090B"/>
    <w:rsid w:val="0046302A"/>
    <w:rsid w:val="00486CBB"/>
    <w:rsid w:val="0048722D"/>
    <w:rsid w:val="00487D2D"/>
    <w:rsid w:val="00492235"/>
    <w:rsid w:val="004D5D62"/>
    <w:rsid w:val="00502E9C"/>
    <w:rsid w:val="005112D0"/>
    <w:rsid w:val="00577E06"/>
    <w:rsid w:val="00583334"/>
    <w:rsid w:val="005A373B"/>
    <w:rsid w:val="005A3BF7"/>
    <w:rsid w:val="005F2035"/>
    <w:rsid w:val="005F7990"/>
    <w:rsid w:val="006145D8"/>
    <w:rsid w:val="0062105C"/>
    <w:rsid w:val="00637200"/>
    <w:rsid w:val="0063739C"/>
    <w:rsid w:val="006E4698"/>
    <w:rsid w:val="007147D7"/>
    <w:rsid w:val="00770F25"/>
    <w:rsid w:val="0078086B"/>
    <w:rsid w:val="0079444D"/>
    <w:rsid w:val="007A35A8"/>
    <w:rsid w:val="007B0A85"/>
    <w:rsid w:val="007C6A52"/>
    <w:rsid w:val="00806101"/>
    <w:rsid w:val="0082043E"/>
    <w:rsid w:val="00834008"/>
    <w:rsid w:val="00846B76"/>
    <w:rsid w:val="0086797B"/>
    <w:rsid w:val="00876A5E"/>
    <w:rsid w:val="008B57C3"/>
    <w:rsid w:val="008E203A"/>
    <w:rsid w:val="0091229C"/>
    <w:rsid w:val="00940E73"/>
    <w:rsid w:val="0098597D"/>
    <w:rsid w:val="00996204"/>
    <w:rsid w:val="009E46D6"/>
    <w:rsid w:val="009F619A"/>
    <w:rsid w:val="009F6DDE"/>
    <w:rsid w:val="00A277AE"/>
    <w:rsid w:val="00A370A8"/>
    <w:rsid w:val="00A844AA"/>
    <w:rsid w:val="00AD383C"/>
    <w:rsid w:val="00B337A2"/>
    <w:rsid w:val="00B40F5B"/>
    <w:rsid w:val="00BD464B"/>
    <w:rsid w:val="00BD4753"/>
    <w:rsid w:val="00BD5CB1"/>
    <w:rsid w:val="00BE62EE"/>
    <w:rsid w:val="00C003BA"/>
    <w:rsid w:val="00C23223"/>
    <w:rsid w:val="00C4602F"/>
    <w:rsid w:val="00C46878"/>
    <w:rsid w:val="00C6231D"/>
    <w:rsid w:val="00C6351C"/>
    <w:rsid w:val="00C6474F"/>
    <w:rsid w:val="00C65254"/>
    <w:rsid w:val="00CA3A9E"/>
    <w:rsid w:val="00CB4A51"/>
    <w:rsid w:val="00CD434A"/>
    <w:rsid w:val="00CD4532"/>
    <w:rsid w:val="00CD47B0"/>
    <w:rsid w:val="00CE6104"/>
    <w:rsid w:val="00CE7918"/>
    <w:rsid w:val="00CF6AC5"/>
    <w:rsid w:val="00CF7258"/>
    <w:rsid w:val="00D16163"/>
    <w:rsid w:val="00D176EC"/>
    <w:rsid w:val="00D5654E"/>
    <w:rsid w:val="00D84D2A"/>
    <w:rsid w:val="00DB3FAD"/>
    <w:rsid w:val="00DB4A39"/>
    <w:rsid w:val="00DC71EC"/>
    <w:rsid w:val="00E35F7B"/>
    <w:rsid w:val="00E61C09"/>
    <w:rsid w:val="00EA54BC"/>
    <w:rsid w:val="00EA713D"/>
    <w:rsid w:val="00EB3B58"/>
    <w:rsid w:val="00EC7359"/>
    <w:rsid w:val="00EE1D75"/>
    <w:rsid w:val="00EE3054"/>
    <w:rsid w:val="00EF77D9"/>
    <w:rsid w:val="00F00606"/>
    <w:rsid w:val="00F01256"/>
    <w:rsid w:val="00FB66E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5C8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78086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B40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file:///G:\Drive%20partag&#233;s\40-HYDROGENE%20VALLEE\21_ASSO\FORMULAIRE\contact@hydrogenevalle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x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5DB733AB9D45109273E6A4EA37C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639528-D151-4E2C-BD1A-9DB267D93024}"/>
      </w:docPartPr>
      <w:docPartBody>
        <w:p w:rsidR="00CC584E" w:rsidRDefault="00904123">
          <w:pPr>
            <w:pStyle w:val="CB5DB733AB9D45109273E6A4EA37CB54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  <w:docPart>
      <w:docPartPr>
        <w:name w:val="74969E0DA7814EACA3845E3037532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7CBE91-A232-4D01-853C-A06271128FBE}"/>
      </w:docPartPr>
      <w:docPartBody>
        <w:p w:rsidR="00431F57" w:rsidRDefault="005C5DA6" w:rsidP="005C5DA6">
          <w:pPr>
            <w:pStyle w:val="74969E0DA7814EACA3845E303753274E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F6560F087255474AB7643FCE8185AC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66A26F-A1B4-4453-A640-30545F652FAE}"/>
      </w:docPartPr>
      <w:docPartBody>
        <w:p w:rsidR="00431F57" w:rsidRDefault="005C5DA6" w:rsidP="005C5DA6">
          <w:pPr>
            <w:pStyle w:val="F6560F087255474AB7643FCE8185AC89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35EEFAB9E75346FF876EFF3522B159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01D8CF-2EE6-4DE5-9143-F066F2BB7F63}"/>
      </w:docPartPr>
      <w:docPartBody>
        <w:p w:rsidR="00431F57" w:rsidRDefault="005C5DA6" w:rsidP="005C5DA6">
          <w:pPr>
            <w:pStyle w:val="35EEFAB9E75346FF876EFF3522B15967"/>
          </w:pPr>
          <w:r w:rsidRPr="00311D4F">
            <w:rPr>
              <w:noProof/>
              <w:lang w:bidi="fr-FR"/>
            </w:rPr>
            <w:t>Téléphone professionnel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F1"/>
    <w:rsid w:val="003068BA"/>
    <w:rsid w:val="00431F57"/>
    <w:rsid w:val="004A14EB"/>
    <w:rsid w:val="005965DA"/>
    <w:rsid w:val="005C5DA6"/>
    <w:rsid w:val="00623114"/>
    <w:rsid w:val="00904123"/>
    <w:rsid w:val="0095470E"/>
    <w:rsid w:val="009C4F10"/>
    <w:rsid w:val="009D7FA0"/>
    <w:rsid w:val="00A043F1"/>
    <w:rsid w:val="00CC584E"/>
    <w:rsid w:val="00F0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B5DB733AB9D45109273E6A4EA37CB54">
    <w:name w:val="CB5DB733AB9D45109273E6A4EA37CB54"/>
  </w:style>
  <w:style w:type="paragraph" w:customStyle="1" w:styleId="74969E0DA7814EACA3845E303753274E">
    <w:name w:val="74969E0DA7814EACA3845E303753274E"/>
    <w:rsid w:val="005C5DA6"/>
  </w:style>
  <w:style w:type="paragraph" w:customStyle="1" w:styleId="F6560F087255474AB7643FCE8185AC89">
    <w:name w:val="F6560F087255474AB7643FCE8185AC89"/>
    <w:rsid w:val="005C5DA6"/>
  </w:style>
  <w:style w:type="paragraph" w:customStyle="1" w:styleId="35EEFAB9E75346FF876EFF3522B15967">
    <w:name w:val="35EEFAB9E75346FF876EFF3522B15967"/>
    <w:rsid w:val="005C5D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2</Pages>
  <Words>188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2021-01-05T10:44:00Z</dcterms:created>
  <dcterms:modified xsi:type="dcterms:W3CDTF">2021-01-15T08:15:00Z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